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6445" w:rsidRDefault="003B6445">
      <w:r>
        <w:t>Sharlston Rovers Juniors new subscription payments September 2018</w:t>
      </w:r>
      <w:r w:rsidR="0022688C">
        <w:rPr>
          <w:noProof/>
        </w:rPr>
        <w:drawing>
          <wp:inline distT="0" distB="0" distL="0" distR="0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(12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Go to </w:t>
      </w:r>
      <w:hyperlink r:id="rId7" w:history="1">
        <w:r w:rsidRPr="003F10AF">
          <w:rPr>
            <w:rStyle w:val="Hyperlink"/>
          </w:rPr>
          <w:t>www.sharlstonroversjuniors.co.uk</w:t>
        </w:r>
      </w:hyperlink>
      <w:r>
        <w:t xml:space="preserve"> and click on payments</w:t>
      </w:r>
      <w:r>
        <w:rPr>
          <w:noProof/>
        </w:rPr>
        <w:drawing>
          <wp:inline distT="0" distB="0" distL="0" distR="0" wp14:anchorId="03F3DA94" wp14:editId="3D150827">
            <wp:extent cx="5731510" cy="32238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(13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click on the product you require either Juniors or tots and Buy this product</w:t>
      </w:r>
    </w:p>
    <w:p w:rsidR="003B6445" w:rsidRDefault="0022688C">
      <w:r>
        <w:rPr>
          <w:noProof/>
        </w:rPr>
        <w:lastRenderedPageBreak/>
        <w:drawing>
          <wp:inline distT="0" distB="0" distL="0" distR="0">
            <wp:extent cx="5731510" cy="322389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(14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445" w:rsidRDefault="003B6445">
      <w:r>
        <w:t>Click Buy this product</w:t>
      </w:r>
      <w:r>
        <w:rPr>
          <w:noProof/>
        </w:rPr>
        <w:drawing>
          <wp:inline distT="0" distB="0" distL="0" distR="0" wp14:anchorId="7CC8B5E9" wp14:editId="3AF7A674">
            <wp:extent cx="5731510" cy="322389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(15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445" w:rsidRDefault="003B6445">
      <w:r>
        <w:t>Login to your accout</w:t>
      </w:r>
    </w:p>
    <w:p w:rsidR="003B6445" w:rsidRDefault="0022688C">
      <w:r>
        <w:rPr>
          <w:noProof/>
        </w:rPr>
        <w:lastRenderedPageBreak/>
        <w:drawing>
          <wp:inline distT="0" distB="0" distL="0" distR="0">
            <wp:extent cx="5731510" cy="322389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(16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445" w:rsidRDefault="003B6445">
      <w:r>
        <w:t>Enter your email &amp; password</w:t>
      </w:r>
      <w:r>
        <w:rPr>
          <w:noProof/>
        </w:rPr>
        <w:drawing>
          <wp:inline distT="0" distB="0" distL="0" distR="0" wp14:anchorId="78AF4136" wp14:editId="7665A4A2">
            <wp:extent cx="5731510" cy="322389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(17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445" w:rsidRDefault="003B6445">
      <w:r>
        <w:t>Pick the child’s name you are paying for if you have more than one playing you will have to do it all again for the other child</w:t>
      </w:r>
    </w:p>
    <w:p w:rsidR="003B6445" w:rsidRDefault="0022688C">
      <w:r>
        <w:rPr>
          <w:noProof/>
        </w:rPr>
        <w:lastRenderedPageBreak/>
        <w:drawing>
          <wp:inline distT="0" distB="0" distL="0" distR="0">
            <wp:extent cx="5731510" cy="322389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(18)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445" w:rsidRDefault="003B6445">
      <w:r>
        <w:t>Please click the gift aid box</w:t>
      </w:r>
    </w:p>
    <w:p w:rsidR="003B6445" w:rsidRDefault="003B6445">
      <w:r>
        <w:t>Fill in your details and continue</w:t>
      </w:r>
      <w:r>
        <w:rPr>
          <w:noProof/>
        </w:rPr>
        <w:drawing>
          <wp:inline distT="0" distB="0" distL="0" distR="0" wp14:anchorId="6CA0BF2D" wp14:editId="6DD312A3">
            <wp:extent cx="5731510" cy="322389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 (19)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445" w:rsidRDefault="003B6445">
      <w:r>
        <w:t>Click Pay via direct debit</w:t>
      </w:r>
      <w:r w:rsidR="006A3391">
        <w:t xml:space="preserve"> and you will be directed to our payment provider go cardless</w:t>
      </w:r>
    </w:p>
    <w:p w:rsidR="00804B71" w:rsidRDefault="0022688C">
      <w:r>
        <w:rPr>
          <w:noProof/>
        </w:rPr>
        <w:lastRenderedPageBreak/>
        <w:drawing>
          <wp:inline distT="0" distB="0" distL="0" distR="0">
            <wp:extent cx="5731510" cy="322389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 (20)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391" w:rsidRDefault="006A3391">
      <w:r>
        <w:t xml:space="preserve">Fill in your details Name, Email, Sort code, Account number, address and click set up Direct debit </w:t>
      </w:r>
      <w:r w:rsidR="008A264B">
        <w:t>and confirm</w:t>
      </w:r>
      <w:bookmarkStart w:id="0" w:name="_GoBack"/>
      <w:bookmarkEnd w:id="0"/>
    </w:p>
    <w:p w:rsidR="006A3391" w:rsidRDefault="006A3391">
      <w:r>
        <w:t xml:space="preserve">All Done </w:t>
      </w:r>
    </w:p>
    <w:sectPr w:rsidR="006A339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B6445" w:rsidRDefault="003B6445" w:rsidP="003B6445">
      <w:pPr>
        <w:spacing w:after="0" w:line="240" w:lineRule="auto"/>
      </w:pPr>
      <w:r>
        <w:separator/>
      </w:r>
    </w:p>
  </w:endnote>
  <w:endnote w:type="continuationSeparator" w:id="0">
    <w:p w:rsidR="003B6445" w:rsidRDefault="003B6445" w:rsidP="003B64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B6445" w:rsidRDefault="003B6445" w:rsidP="003B6445">
      <w:pPr>
        <w:spacing w:after="0" w:line="240" w:lineRule="auto"/>
      </w:pPr>
      <w:r>
        <w:separator/>
      </w:r>
    </w:p>
  </w:footnote>
  <w:footnote w:type="continuationSeparator" w:id="0">
    <w:p w:rsidR="003B6445" w:rsidRDefault="003B6445" w:rsidP="003B64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88C"/>
    <w:rsid w:val="0022688C"/>
    <w:rsid w:val="003B6445"/>
    <w:rsid w:val="006A3391"/>
    <w:rsid w:val="00804B71"/>
    <w:rsid w:val="008A2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DD206C"/>
  <w15:chartTrackingRefBased/>
  <w15:docId w15:val="{E0F70F3A-59EE-49BC-B96E-EB36DA7D7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64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6445"/>
  </w:style>
  <w:style w:type="paragraph" w:styleId="Footer">
    <w:name w:val="footer"/>
    <w:basedOn w:val="Normal"/>
    <w:link w:val="FooterChar"/>
    <w:uiPriority w:val="99"/>
    <w:unhideWhenUsed/>
    <w:rsid w:val="003B64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6445"/>
  </w:style>
  <w:style w:type="character" w:styleId="Hyperlink">
    <w:name w:val="Hyperlink"/>
    <w:basedOn w:val="DefaultParagraphFont"/>
    <w:uiPriority w:val="99"/>
    <w:unhideWhenUsed/>
    <w:rsid w:val="003B644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B644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hyperlink" Target="http://www.sharlstonroversjuniors.co.uk" TargetMode="Externa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727F7013.dotm</Template>
  <TotalTime>26</TotalTime>
  <Pages>5</Pages>
  <Words>111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Edwards</dc:creator>
  <cp:keywords/>
  <dc:description/>
  <cp:lastModifiedBy>Mark Edwards</cp:lastModifiedBy>
  <cp:revision>2</cp:revision>
  <dcterms:created xsi:type="dcterms:W3CDTF">2018-08-27T20:14:00Z</dcterms:created>
  <dcterms:modified xsi:type="dcterms:W3CDTF">2018-08-27T20:40:00Z</dcterms:modified>
</cp:coreProperties>
</file>